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proofErr w:type="gramStart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</w:t>
      </w:r>
      <w:proofErr w:type="gramEnd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 xml:space="preserve">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A3539E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 wp14:anchorId="5C6666D4" wp14:editId="5F83CAC0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>P</w:t>
                            </w:r>
                            <w:r w:rsidR="00F42CD8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roject, </w:t>
                            </w: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Construction </w:t>
                            </w:r>
                            <w:r w:rsidR="00F42CD8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and Cost </w:t>
                            </w: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Management 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>Proposal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  <w:p w:rsidR="00A3539E" w:rsidRPr="00EC3035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</w:rPr>
                            </w:pPr>
                            <w:r w:rsidRPr="00EC3035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>………………. Project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br/>
                            </w:r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….. Submission, </w:t>
                            </w:r>
                            <w:proofErr w:type="gramStart"/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>Da</w:t>
                            </w:r>
                            <w:bookmarkStart w:id="0" w:name="_GoBack"/>
                            <w:bookmarkEnd w:id="0"/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>te :</w:t>
                            </w:r>
                            <w:proofErr w:type="gramEnd"/>
                            <w:r w:rsidRPr="00372216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 …………………</w:t>
                            </w:r>
                          </w:p>
                          <w:p w:rsidR="00A3539E" w:rsidRPr="00574BAF" w:rsidRDefault="00A3539E" w:rsidP="00A3539E">
                            <w:pPr>
                              <w:spacing w:line="360" w:lineRule="auto"/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6666D4"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" strokecolor="#bfbfbf [2412]">
                <v:textbox>
                  <w:txbxContent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>P</w:t>
                      </w:r>
                      <w:r w:rsidR="00F42CD8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roject, </w:t>
                      </w: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Construction </w:t>
                      </w:r>
                      <w:r w:rsidR="00F42CD8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and Cost </w:t>
                      </w: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Management 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>Proposal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For</w:t>
                      </w:r>
                    </w:p>
                    <w:p w:rsidR="00A3539E" w:rsidRPr="00EC3035" w:rsidRDefault="00A3539E" w:rsidP="00A3539E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</w:rPr>
                      </w:pPr>
                      <w:r w:rsidRPr="00EC3035">
                        <w:rPr>
                          <w:rFonts w:cs="Times New Roman"/>
                          <w:b/>
                          <w:bCs/>
                          <w:color w:val="000080"/>
                          <w:sz w:val="32"/>
                          <w:szCs w:val="32"/>
                        </w:rPr>
                        <w:t>………………. Project</w:t>
                      </w:r>
                      <w:r>
                        <w:rPr>
                          <w:rFonts w:cs="Times New Roman"/>
                          <w:b/>
                          <w:bCs/>
                          <w:color w:val="000099"/>
                          <w:sz w:val="32"/>
                          <w:szCs w:val="32"/>
                        </w:rPr>
                        <w:br/>
                      </w:r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….. Submission, </w:t>
                      </w:r>
                      <w:proofErr w:type="gramStart"/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>Da</w:t>
                      </w:r>
                      <w:bookmarkStart w:id="1" w:name="_GoBack"/>
                      <w:bookmarkEnd w:id="1"/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>te :</w:t>
                      </w:r>
                      <w:proofErr w:type="gramEnd"/>
                      <w:r w:rsidRPr="00372216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 …………………</w:t>
                      </w:r>
                    </w:p>
                    <w:p w:rsidR="00A3539E" w:rsidRPr="00574BAF" w:rsidRDefault="00A3539E" w:rsidP="00A3539E">
                      <w:pPr>
                        <w:spacing w:line="360" w:lineRule="auto"/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default" r:id="rId9"/>
      <w:footerReference w:type="default" r:id="rId10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20" w:rsidRDefault="003B5F20">
      <w:r>
        <w:separator/>
      </w:r>
    </w:p>
  </w:endnote>
  <w:endnote w:type="continuationSeparator" w:id="0">
    <w:p w:rsidR="003B5F20" w:rsidRDefault="003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336C835-9356-4093-97B3-56C9EA580DB0}"/>
    <w:embedBold r:id="rId2" w:fontKey="{BA88F356-F71F-4C4F-AE92-859ED25F3D23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4FEC7D24-6B4E-48ED-A54C-5D2B2421F4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D344EC8-A44C-403B-AE24-DD7FE3C4516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94A32A23-E7AA-434E-9802-698B0356F2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B188556-3C77-45B5-B66A-EB2AFC28A31A}"/>
    <w:embedBold r:id="rId7" w:fontKey="{6BA3C4FC-0705-406E-BC1B-B410EC6926B8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121EE9-74DB-43F5-8CE8-12CA7D7363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B2B1DCB-3CA1-4424-B72E-1B266BA38B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175DD7" w:rsidRDefault="008943DB" w:rsidP="00175DD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r w:rsidRPr="00175DD7">
      <w:rPr>
        <w:rFonts w:ascii="Myriad Pro" w:hAnsi="Myriad Pro"/>
        <w:sz w:val="19"/>
        <w:szCs w:val="19"/>
      </w:rPr>
      <w:t>128/68</w:t>
    </w:r>
    <w:r w:rsidR="00BB694A" w:rsidRPr="00175DD7">
      <w:rPr>
        <w:rFonts w:ascii="Myriad Pro" w:hAnsi="Myriad Pro"/>
        <w:sz w:val="19"/>
        <w:szCs w:val="19"/>
      </w:rPr>
      <w:t xml:space="preserve"> </w:t>
    </w:r>
    <w:proofErr w:type="spellStart"/>
    <w:r w:rsidR="00BB694A" w:rsidRPr="00175DD7">
      <w:rPr>
        <w:rFonts w:ascii="Myriad Pro" w:hAnsi="Myriad Pro"/>
        <w:sz w:val="19"/>
        <w:szCs w:val="19"/>
      </w:rPr>
      <w:t>Payatai</w:t>
    </w:r>
    <w:proofErr w:type="spellEnd"/>
    <w:r w:rsidR="00BB694A" w:rsidRPr="00175DD7">
      <w:rPr>
        <w:rFonts w:ascii="Myriad Pro" w:hAnsi="Myriad Pro"/>
        <w:sz w:val="19"/>
        <w:szCs w:val="19"/>
      </w:rPr>
      <w:t xml:space="preserve"> Plaza</w:t>
    </w:r>
    <w:r w:rsidRPr="00175DD7">
      <w:rPr>
        <w:rFonts w:ascii="Myriad Pro" w:hAnsi="Myriad Pro"/>
        <w:sz w:val="19"/>
        <w:szCs w:val="19"/>
      </w:rPr>
      <w:t xml:space="preserve">, </w:t>
    </w:r>
    <w:r w:rsidR="00BB694A" w:rsidRPr="00175DD7">
      <w:rPr>
        <w:rFonts w:ascii="Myriad Pro" w:hAnsi="Myriad Pro"/>
        <w:sz w:val="19"/>
        <w:szCs w:val="19"/>
      </w:rPr>
      <w:t xml:space="preserve">Floor 6, </w:t>
    </w:r>
    <w:r w:rsidRPr="00175DD7">
      <w:rPr>
        <w:rFonts w:ascii="Myriad Pro" w:hAnsi="Myriad Pro"/>
        <w:sz w:val="19"/>
        <w:szCs w:val="19"/>
      </w:rPr>
      <w:t xml:space="preserve">Unit 6 O,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 Road,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Thung</w:t>
    </w:r>
    <w:proofErr w:type="spellEnd"/>
    <w:r w:rsidRPr="00175DD7">
      <w:rPr>
        <w:rFonts w:ascii="Myriad Pro" w:hAnsi="Myriad Pro"/>
        <w:sz w:val="19"/>
        <w:szCs w:val="19"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, </w:t>
    </w:r>
    <w:proofErr w:type="spellStart"/>
    <w:r w:rsidRPr="00175DD7">
      <w:rPr>
        <w:rFonts w:ascii="Myriad Pro" w:hAnsi="Myriad Pro"/>
        <w:sz w:val="19"/>
        <w:szCs w:val="19"/>
      </w:rPr>
      <w:t>Ratchathewi</w:t>
    </w:r>
    <w:proofErr w:type="spellEnd"/>
    <w:r w:rsidRPr="00175DD7">
      <w:rPr>
        <w:rFonts w:ascii="Myriad Pro" w:hAnsi="Myriad Pro"/>
        <w:sz w:val="19"/>
        <w:szCs w:val="19"/>
      </w:rPr>
      <w:t>, Bangkok 10400, Thailand Tel</w:t>
    </w:r>
    <w:r w:rsidR="00532EAF" w:rsidRPr="00175DD7">
      <w:rPr>
        <w:rFonts w:ascii="Myriad Pro" w:hAnsi="Myriad Pro"/>
        <w:sz w:val="19"/>
        <w:szCs w:val="19"/>
      </w:rPr>
      <w:t>: 0 2612 9551, Fax: 0 2612 9550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r w:rsidRPr="00175DD7">
      <w:rPr>
        <w:rFonts w:ascii="Myriad Pro" w:hAnsi="Myriad Pro"/>
        <w:sz w:val="19"/>
        <w:szCs w:val="19"/>
      </w:rPr>
      <w:t>Email : info@projectalliance.co.th, Website : www.projectalliance.co.th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20" w:rsidRDefault="003B5F20">
      <w:r>
        <w:separator/>
      </w:r>
    </w:p>
  </w:footnote>
  <w:footnote w:type="continuationSeparator" w:id="0">
    <w:p w:rsidR="003B5F20" w:rsidRDefault="003B5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75DD7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B5F20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3539E"/>
    <w:rsid w:val="00A7193B"/>
    <w:rsid w:val="00AD43AC"/>
    <w:rsid w:val="00AD4577"/>
    <w:rsid w:val="00AD4837"/>
    <w:rsid w:val="00B4158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35C9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42CD8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A60B-5DB5-49CD-932E-98BBD7B7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0</TotalTime>
  <Pages>1</Pages>
  <Words>5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 Paragon Development</dc:creator>
  <cp:lastModifiedBy>TR</cp:lastModifiedBy>
  <cp:revision>2</cp:revision>
  <cp:lastPrinted>2021-07-30T07:39:00Z</cp:lastPrinted>
  <dcterms:created xsi:type="dcterms:W3CDTF">2022-01-13T09:35:00Z</dcterms:created>
  <dcterms:modified xsi:type="dcterms:W3CDTF">2022-01-13T09:35:00Z</dcterms:modified>
</cp:coreProperties>
</file>